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40E5" w:rsidRDefault="005940E5">
      <w:bookmarkStart w:id="0" w:name="_GoBack"/>
      <w:bookmarkEnd w:id="0"/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1E8D240E" wp14:editId="185E6B9E">
                <wp:extent cx="7077456" cy="5905500"/>
                <wp:effectExtent l="0" t="0" r="9525" b="0"/>
                <wp:docPr id="5" name="Skupina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5905500"/>
                          <a:chOff x="0" y="0"/>
                          <a:chExt cx="7077456" cy="7058025"/>
                        </a:xfrm>
                        <a:solidFill>
                          <a:schemeClr val="accent4">
                            <a:lumMod val="50000"/>
                          </a:schemeClr>
                        </a:solidFill>
                      </wpg:grpSpPr>
                      <wps:wsp>
                        <wps:cNvPr id="4" name="Obrázek" descr="Obrázek na pozadí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3148" w:rsidRDefault="002F3148" w:rsidP="002F3148">
                              <w:pPr>
                                <w:ind w:left="0"/>
                                <w:jc w:val="center"/>
                              </w:pPr>
                              <w:r w:rsidRPr="002F3148">
                                <w:rPr>
                                  <w:noProof/>
                                  <w:sz w:val="22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6533515" cy="4899181"/>
                                    <wp:effectExtent l="0" t="0" r="635" b="0"/>
                                    <wp:docPr id="2" name="Obrázek 2" descr="C:\Users\matejova\Documents\FOTO_a_2020\200213_GNF_Odber-2_Invitro\pohlednice\IMG_20200213_074905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matejova\Documents\FOTO_a_2020\200213_GNF_Odber-2_Invitro\pohlednice\IMG_20200213_074905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53948" cy="49145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Šipka: Dolů 1" descr="Kaštanová ozdobná šipka směřující dolů." title="Šipka"/>
                        <wps:cNvSpPr/>
                        <wps:spPr>
                          <a:xfrm>
                            <a:off x="464002" y="0"/>
                            <a:ext cx="3631698" cy="705802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40E5" w:rsidRPr="0016282D" w:rsidRDefault="002F3148" w:rsidP="0016282D">
                              <w:pPr>
                                <w:pStyle w:val="vod"/>
                              </w:pPr>
                              <w:r>
                                <w:t>Workshop</w:t>
                              </w:r>
                            </w:p>
                            <w:p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cs-CZ"/>
                                </w:rPr>
                                <w:t>-------------------------------------</w:t>
                              </w:r>
                            </w:p>
                            <w:p w:rsidR="002F3148" w:rsidRDefault="002F3148" w:rsidP="0016282D">
                              <w:pPr>
                                <w:pStyle w:val="Nzev"/>
                              </w:pPr>
                              <w:r>
                                <w:t xml:space="preserve">Den otevřených dveří </w:t>
                              </w:r>
                            </w:p>
                            <w:p w:rsidR="00873417" w:rsidRPr="0016282D" w:rsidRDefault="002F3148" w:rsidP="0016282D">
                              <w:pPr>
                                <w:pStyle w:val="Nzev"/>
                              </w:pPr>
                              <w:r>
                                <w:t>vinIce</w:t>
                              </w:r>
                            </w:p>
                            <w:p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p w:rsidR="00873417" w:rsidRPr="00DE5C43" w:rsidRDefault="002F3148" w:rsidP="0016282D">
                              <w:pPr>
                                <w:pStyle w:val="Podnadpis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Zimní řez</w:t>
                              </w:r>
                            </w:p>
                            <w:p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cs-CZ"/>
                                </w:rPr>
                                <w:t>-------------------------------------</w:t>
                              </w:r>
                            </w:p>
                            <w:p w:rsidR="00873417" w:rsidRPr="00115F7B" w:rsidRDefault="002F3148" w:rsidP="0016282D">
                              <w:pPr>
                                <w:pStyle w:val="Datum"/>
                                <w:rPr>
                                  <w:b/>
                                  <w:sz w:val="40"/>
                                </w:rPr>
                              </w:pPr>
                              <w:r w:rsidRPr="00115F7B">
                                <w:rPr>
                                  <w:b/>
                                  <w:sz w:val="40"/>
                                </w:rPr>
                                <w:t>29.</w:t>
                              </w:r>
                              <w:r w:rsidR="00AE3737"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  <w:r w:rsidRPr="00115F7B">
                                <w:rPr>
                                  <w:b/>
                                  <w:sz w:val="40"/>
                                </w:rPr>
                                <w:t>2.</w:t>
                              </w:r>
                              <w:r w:rsidR="00AE3737"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  <w:r w:rsidRPr="00115F7B">
                                <w:rPr>
                                  <w:b/>
                                  <w:sz w:val="40"/>
                                </w:rPr>
                                <w:t xml:space="preserve">2020 </w:t>
                              </w:r>
                              <w:r w:rsidRPr="00115F7B">
                                <w:rPr>
                                  <w:b/>
                                  <w:caps w:val="0"/>
                                  <w:sz w:val="40"/>
                                </w:rPr>
                                <w:t>a</w:t>
                              </w:r>
                              <w:r w:rsidRPr="00115F7B">
                                <w:rPr>
                                  <w:b/>
                                  <w:sz w:val="40"/>
                                </w:rPr>
                                <w:t xml:space="preserve"> 21.</w:t>
                              </w:r>
                              <w:r w:rsidR="00AE3737"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  <w:r w:rsidRPr="00115F7B">
                                <w:rPr>
                                  <w:b/>
                                  <w:sz w:val="40"/>
                                </w:rPr>
                                <w:t>3.</w:t>
                              </w:r>
                              <w:r w:rsidR="00AE3737"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  <w:r w:rsidRPr="00115F7B">
                                <w:rPr>
                                  <w:b/>
                                  <w:sz w:val="40"/>
                                </w:rPr>
                                <w:t>2020</w:t>
                              </w:r>
                            </w:p>
                            <w:p w:rsidR="00873417" w:rsidRPr="00873417" w:rsidRDefault="002F3148" w:rsidP="0016282D">
                              <w:pPr>
                                <w:pStyle w:val="as"/>
                              </w:pPr>
                              <w:proofErr w:type="gramStart"/>
                              <w:r>
                                <w:t>9 – 12</w:t>
                              </w:r>
                              <w:proofErr w:type="gramEnd"/>
                              <w:r>
                                <w:t xml:space="preserve"> hod</w:t>
                              </w:r>
                            </w:p>
                            <w:p w:rsidR="00134402" w:rsidRDefault="002F3148" w:rsidP="0016282D">
                              <w:pPr>
                                <w:pStyle w:val="Msto"/>
                              </w:pPr>
                              <w:r>
                                <w:t>Viniční trať Vrše 1</w:t>
                              </w:r>
                            </w:p>
                            <w:p w:rsidR="00873417" w:rsidRDefault="002F3148" w:rsidP="0016282D">
                              <w:pPr>
                                <w:pStyle w:val="Msto"/>
                              </w:pPr>
                              <w:r>
                                <w:t>267 18 Karlštejn</w:t>
                              </w:r>
                            </w:p>
                            <w:p w:rsidR="002F3148" w:rsidRPr="00134402" w:rsidRDefault="002F3148" w:rsidP="0016282D">
                              <w:pPr>
                                <w:pStyle w:val="Msto"/>
                                <w:rPr>
                                  <w:sz w:val="28"/>
                                </w:rPr>
                              </w:pPr>
                              <w:r>
                                <w:t>nad Autokempem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Skupina 5" o:spid="_x0000_s1026" style="width:557.3pt;height:465pt;mso-position-horizontal-relative:char;mso-position-vertical-relative:line" coordsize="70774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">
                <v:rect id="Obrázek" o:spid="_x0000_s1027" alt="Obrázek na pozadí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" filled="f" stroked="f" strokeweight="1.25pt">
                  <o:lock v:ext="edit" aspectratio="t"/>
                  <v:textbox>
                    <w:txbxContent>
                      <w:p w:rsidR="002F3148" w:rsidRDefault="002F3148" w:rsidP="002F3148">
                        <w:pPr>
                          <w:ind w:left="0"/>
                          <w:jc w:val="center"/>
                        </w:pPr>
                        <w:r w:rsidRPr="002F3148">
                          <w:rPr>
                            <w:noProof/>
                            <w:sz w:val="22"/>
                            <w:lang w:eastAsia="cs-CZ"/>
                          </w:rPr>
                          <w:drawing>
                            <wp:inline distT="0" distB="0" distL="0" distR="0">
                              <wp:extent cx="6533515" cy="4899181"/>
                              <wp:effectExtent l="0" t="0" r="635" b="0"/>
                              <wp:docPr id="2" name="Obrázek 2" descr="C:\Users\matejova\Documents\FOTO_a_2020\200213_GNF_Odber-2_Invitro\pohlednice\IMG_20200213_07490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atejova\Documents\FOTO_a_2020\200213_GNF_Odber-2_Invitro\pohlednice\IMG_20200213_07490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53948" cy="49145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Šipka: Dolů 1" o:spid="_x0000_s1028" type="#_x0000_t67" alt="Kaštanová ozdobná šipka směřující dolů." style="position:absolute;left:4640;width:36317;height:70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" adj="20013,0" filled="f" stroked="f" strokeweight="1.25pt">
                  <v:textbox inset=",64.8pt">
                    <w:txbxContent>
                      <w:p w:rsidR="005940E5" w:rsidRPr="0016282D" w:rsidRDefault="002F3148" w:rsidP="0016282D">
                        <w:pPr>
                          <w:pStyle w:val="vod"/>
                        </w:pPr>
                        <w:r>
                          <w:t>Workshop</w:t>
                        </w:r>
                      </w:p>
                      <w:p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cs-CZ"/>
                          </w:rPr>
                          <w:t>-------------------------------------</w:t>
                        </w:r>
                      </w:p>
                      <w:p w:rsidR="002F3148" w:rsidRDefault="002F3148" w:rsidP="0016282D">
                        <w:pPr>
                          <w:pStyle w:val="Nzev"/>
                        </w:pPr>
                        <w:r>
                          <w:t xml:space="preserve">Den otevřených dveří </w:t>
                        </w:r>
                      </w:p>
                      <w:p w:rsidR="00873417" w:rsidRPr="0016282D" w:rsidRDefault="002F3148" w:rsidP="0016282D">
                        <w:pPr>
                          <w:pStyle w:val="Nzev"/>
                        </w:pPr>
                        <w:r>
                          <w:t>vinIce</w:t>
                        </w:r>
                      </w:p>
                      <w:p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p w:rsidR="00873417" w:rsidRPr="00DE5C43" w:rsidRDefault="002F3148" w:rsidP="0016282D">
                        <w:pPr>
                          <w:pStyle w:val="Podnadpis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Zimní řez</w:t>
                        </w:r>
                      </w:p>
                      <w:p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cs-CZ"/>
                          </w:rPr>
                          <w:t>-------------------------------------</w:t>
                        </w:r>
                      </w:p>
                      <w:p w:rsidR="00873417" w:rsidRPr="00115F7B" w:rsidRDefault="002F3148" w:rsidP="0016282D">
                        <w:pPr>
                          <w:pStyle w:val="Datum"/>
                          <w:rPr>
                            <w:b/>
                            <w:sz w:val="40"/>
                          </w:rPr>
                        </w:pPr>
                        <w:r w:rsidRPr="00115F7B">
                          <w:rPr>
                            <w:b/>
                            <w:sz w:val="40"/>
                          </w:rPr>
                          <w:t>29.</w:t>
                        </w:r>
                        <w:r w:rsidR="00AE3737">
                          <w:rPr>
                            <w:b/>
                            <w:sz w:val="40"/>
                          </w:rPr>
                          <w:t xml:space="preserve"> </w:t>
                        </w:r>
                        <w:r w:rsidRPr="00115F7B">
                          <w:rPr>
                            <w:b/>
                            <w:sz w:val="40"/>
                          </w:rPr>
                          <w:t>2.</w:t>
                        </w:r>
                        <w:r w:rsidR="00AE3737">
                          <w:rPr>
                            <w:b/>
                            <w:sz w:val="40"/>
                          </w:rPr>
                          <w:t xml:space="preserve"> </w:t>
                        </w:r>
                        <w:r w:rsidRPr="00115F7B">
                          <w:rPr>
                            <w:b/>
                            <w:sz w:val="40"/>
                          </w:rPr>
                          <w:t xml:space="preserve">2020 </w:t>
                        </w:r>
                        <w:r w:rsidRPr="00115F7B">
                          <w:rPr>
                            <w:b/>
                            <w:caps w:val="0"/>
                            <w:sz w:val="40"/>
                          </w:rPr>
                          <w:t>a</w:t>
                        </w:r>
                        <w:r w:rsidRPr="00115F7B">
                          <w:rPr>
                            <w:b/>
                            <w:sz w:val="40"/>
                          </w:rPr>
                          <w:t xml:space="preserve"> 21.</w:t>
                        </w:r>
                        <w:r w:rsidR="00AE3737">
                          <w:rPr>
                            <w:b/>
                            <w:sz w:val="40"/>
                          </w:rPr>
                          <w:t xml:space="preserve"> </w:t>
                        </w:r>
                        <w:r w:rsidRPr="00115F7B">
                          <w:rPr>
                            <w:b/>
                            <w:sz w:val="40"/>
                          </w:rPr>
                          <w:t>3.</w:t>
                        </w:r>
                        <w:r w:rsidR="00AE3737">
                          <w:rPr>
                            <w:b/>
                            <w:sz w:val="40"/>
                          </w:rPr>
                          <w:t xml:space="preserve"> </w:t>
                        </w:r>
                        <w:r w:rsidRPr="00115F7B">
                          <w:rPr>
                            <w:b/>
                            <w:sz w:val="40"/>
                          </w:rPr>
                          <w:t>2020</w:t>
                        </w:r>
                      </w:p>
                      <w:p w:rsidR="00873417" w:rsidRPr="00873417" w:rsidRDefault="002F3148" w:rsidP="0016282D">
                        <w:pPr>
                          <w:pStyle w:val="as"/>
                        </w:pPr>
                        <w:proofErr w:type="gramStart"/>
                        <w:r>
                          <w:t>9 – 12</w:t>
                        </w:r>
                        <w:proofErr w:type="gramEnd"/>
                        <w:r>
                          <w:t xml:space="preserve"> hod</w:t>
                        </w:r>
                      </w:p>
                      <w:p w:rsidR="00134402" w:rsidRDefault="002F3148" w:rsidP="0016282D">
                        <w:pPr>
                          <w:pStyle w:val="Msto"/>
                        </w:pPr>
                        <w:r>
                          <w:t>Viniční trať Vrše 1</w:t>
                        </w:r>
                      </w:p>
                      <w:p w:rsidR="00873417" w:rsidRDefault="002F3148" w:rsidP="0016282D">
                        <w:pPr>
                          <w:pStyle w:val="Msto"/>
                        </w:pPr>
                        <w:r>
                          <w:t>267 18 Karlštejn</w:t>
                        </w:r>
                      </w:p>
                      <w:p w:rsidR="002F3148" w:rsidRPr="00134402" w:rsidRDefault="002F3148" w:rsidP="0016282D">
                        <w:pPr>
                          <w:pStyle w:val="Msto"/>
                          <w:rPr>
                            <w:sz w:val="28"/>
                          </w:rPr>
                        </w:pPr>
                        <w:r>
                          <w:t>nad Autokempem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Tabulka rozložení"/>
      </w:tblPr>
      <w:tblGrid>
        <w:gridCol w:w="5114"/>
        <w:gridCol w:w="5040"/>
      </w:tblGrid>
      <w:tr w:rsidR="00B617C9" w:rsidRPr="00014DF5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:rsidR="00014DF5" w:rsidRPr="00DC2556" w:rsidRDefault="00014DF5" w:rsidP="00014DF5">
            <w:pPr>
              <w:spacing w:before="0" w:after="0"/>
              <w:ind w:left="0" w:right="102"/>
              <w:jc w:val="center"/>
              <w:rPr>
                <w:b/>
                <w:color w:val="auto"/>
              </w:rPr>
            </w:pPr>
            <w:r w:rsidRPr="00DC2556">
              <w:rPr>
                <w:b/>
                <w:color w:val="auto"/>
              </w:rPr>
              <w:t xml:space="preserve">Výzkumný ústav rostlinné výroby, </w:t>
            </w:r>
            <w:proofErr w:type="spellStart"/>
            <w:r w:rsidRPr="00DC2556">
              <w:rPr>
                <w:b/>
                <w:color w:val="auto"/>
              </w:rPr>
              <w:t>v.v.i</w:t>
            </w:r>
            <w:proofErr w:type="spellEnd"/>
            <w:r w:rsidRPr="00DC2556">
              <w:rPr>
                <w:b/>
                <w:color w:val="auto"/>
              </w:rPr>
              <w:t>.</w:t>
            </w:r>
          </w:p>
          <w:p w:rsidR="00014DF5" w:rsidRPr="00DC2556" w:rsidRDefault="00014DF5" w:rsidP="00014DF5">
            <w:pPr>
              <w:spacing w:before="0" w:after="0"/>
              <w:ind w:left="0" w:right="102"/>
              <w:jc w:val="center"/>
              <w:rPr>
                <w:b/>
                <w:color w:val="auto"/>
              </w:rPr>
            </w:pPr>
          </w:p>
          <w:p w:rsidR="00014DF5" w:rsidRPr="00DC2556" w:rsidRDefault="00014DF5" w:rsidP="00014DF5">
            <w:pPr>
              <w:spacing w:before="0" w:after="0"/>
              <w:ind w:left="0" w:right="102"/>
              <w:jc w:val="center"/>
              <w:rPr>
                <w:b/>
                <w:color w:val="auto"/>
              </w:rPr>
            </w:pPr>
            <w:r w:rsidRPr="00DC2556">
              <w:rPr>
                <w:b/>
                <w:noProof/>
                <w:color w:val="auto"/>
                <w:lang w:eastAsia="cs-CZ"/>
              </w:rPr>
              <w:drawing>
                <wp:inline distT="0" distB="0" distL="0" distR="0">
                  <wp:extent cx="466195" cy="538344"/>
                  <wp:effectExtent l="0" t="0" r="0" b="0"/>
                  <wp:docPr id="7" name="Obrázek 7" descr="Y:\xx_matejova\DESKTOP-INH3SKJ\Data\C\Users\matejova\Documents\VSV KARLSTEJN\LOGO instituci\GIF-LogoVURVcernobile (2017_11_30 11_16_15 UTC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xx_matejova\DESKTOP-INH3SKJ\Data\C\Users\matejova\Documents\VSV KARLSTEJN\LOGO instituci\GIF-LogoVURVcernobile (2017_11_30 11_16_15 UTC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47" cy="55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DF5" w:rsidRPr="00DC2556" w:rsidRDefault="00014DF5" w:rsidP="00014DF5">
            <w:pPr>
              <w:spacing w:before="0" w:after="0"/>
              <w:ind w:left="0" w:right="102"/>
              <w:jc w:val="center"/>
              <w:rPr>
                <w:b/>
                <w:color w:val="auto"/>
              </w:rPr>
            </w:pPr>
          </w:p>
          <w:p w:rsidR="00014DF5" w:rsidRPr="00DC2556" w:rsidRDefault="00014DF5" w:rsidP="00014DF5">
            <w:pPr>
              <w:spacing w:before="0" w:after="0"/>
              <w:ind w:left="102" w:right="102"/>
              <w:jc w:val="center"/>
              <w:rPr>
                <w:b/>
                <w:color w:val="auto"/>
              </w:rPr>
            </w:pPr>
            <w:r w:rsidRPr="00DC2556">
              <w:rPr>
                <w:b/>
                <w:color w:val="auto"/>
              </w:rPr>
              <w:t>Výzkumná stanice vinařská Karlštejn,</w:t>
            </w:r>
          </w:p>
          <w:p w:rsidR="00014DF5" w:rsidRPr="00DC2556" w:rsidRDefault="00014DF5" w:rsidP="00014DF5">
            <w:pPr>
              <w:spacing w:before="0" w:after="0"/>
              <w:ind w:left="102" w:right="102"/>
              <w:jc w:val="center"/>
              <w:rPr>
                <w:b/>
                <w:color w:val="auto"/>
              </w:rPr>
            </w:pPr>
          </w:p>
          <w:p w:rsidR="00DC2556" w:rsidRPr="00DC2556" w:rsidRDefault="00014DF5" w:rsidP="00014DF5">
            <w:pPr>
              <w:spacing w:before="0" w:after="0"/>
              <w:ind w:left="102" w:right="102"/>
              <w:jc w:val="center"/>
              <w:rPr>
                <w:color w:val="auto"/>
              </w:rPr>
            </w:pPr>
            <w:r w:rsidRPr="00DC2556">
              <w:rPr>
                <w:color w:val="auto"/>
              </w:rPr>
              <w:t>zve laickou veřejnost a milovníky révy vinné</w:t>
            </w:r>
          </w:p>
          <w:p w:rsidR="00014DF5" w:rsidRPr="00DC2556" w:rsidRDefault="00014DF5" w:rsidP="00014DF5">
            <w:pPr>
              <w:spacing w:before="0" w:after="0"/>
              <w:ind w:left="102" w:right="102"/>
              <w:jc w:val="center"/>
              <w:rPr>
                <w:color w:val="auto"/>
                <w:u w:val="wave"/>
              </w:rPr>
            </w:pPr>
            <w:r w:rsidRPr="00DC2556">
              <w:rPr>
                <w:color w:val="auto"/>
              </w:rPr>
              <w:t xml:space="preserve">na </w:t>
            </w:r>
            <w:proofErr w:type="gramStart"/>
            <w:r w:rsidRPr="00DC2556">
              <w:rPr>
                <w:color w:val="auto"/>
                <w:u w:val="wave"/>
              </w:rPr>
              <w:t>akci</w:t>
            </w:r>
            <w:r w:rsidR="00DC2556" w:rsidRPr="00DC2556">
              <w:rPr>
                <w:color w:val="auto"/>
                <w:u w:val="wave"/>
              </w:rPr>
              <w:t xml:space="preserve"> </w:t>
            </w:r>
            <w:r w:rsidRPr="00DC2556">
              <w:rPr>
                <w:color w:val="auto"/>
                <w:u w:val="wave"/>
              </w:rPr>
              <w:t>-</w:t>
            </w:r>
            <w:r w:rsidR="00DC2556" w:rsidRPr="00DC2556">
              <w:rPr>
                <w:color w:val="auto"/>
                <w:u w:val="wave"/>
              </w:rPr>
              <w:t xml:space="preserve"> </w:t>
            </w:r>
            <w:r w:rsidRPr="00DC2556">
              <w:rPr>
                <w:color w:val="auto"/>
                <w:u w:val="wave"/>
              </w:rPr>
              <w:t>workshop</w:t>
            </w:r>
            <w:proofErr w:type="gramEnd"/>
          </w:p>
          <w:p w:rsidR="00014DF5" w:rsidRPr="00DC2556" w:rsidRDefault="00014DF5" w:rsidP="00014DF5">
            <w:pPr>
              <w:spacing w:before="0" w:after="0"/>
              <w:ind w:left="102" w:right="102"/>
              <w:jc w:val="center"/>
              <w:rPr>
                <w:color w:val="auto"/>
              </w:rPr>
            </w:pPr>
          </w:p>
          <w:p w:rsidR="00014DF5" w:rsidRPr="00DC2556" w:rsidRDefault="00014DF5" w:rsidP="00014DF5">
            <w:pPr>
              <w:spacing w:before="0" w:after="0"/>
              <w:ind w:left="102" w:right="102"/>
              <w:jc w:val="center"/>
              <w:rPr>
                <w:b/>
                <w:color w:val="auto"/>
                <w:u w:val="single"/>
              </w:rPr>
            </w:pPr>
            <w:r w:rsidRPr="00DC2556">
              <w:rPr>
                <w:b/>
                <w:color w:val="auto"/>
                <w:u w:val="single"/>
              </w:rPr>
              <w:t>Den otevřených dveří vinice</w:t>
            </w:r>
          </w:p>
          <w:p w:rsidR="00014DF5" w:rsidRPr="00DC2556" w:rsidRDefault="00014DF5" w:rsidP="00014DF5">
            <w:pPr>
              <w:spacing w:before="0" w:after="0"/>
              <w:ind w:left="102" w:right="102"/>
              <w:jc w:val="center"/>
              <w:rPr>
                <w:b/>
                <w:color w:val="auto"/>
                <w:u w:val="single"/>
              </w:rPr>
            </w:pPr>
            <w:r w:rsidRPr="00DC2556">
              <w:rPr>
                <w:b/>
                <w:color w:val="auto"/>
                <w:u w:val="single"/>
              </w:rPr>
              <w:t>Zimní řez révy vinné</w:t>
            </w:r>
          </w:p>
          <w:p w:rsidR="00014DF5" w:rsidRPr="00DC2556" w:rsidRDefault="00014DF5" w:rsidP="00014DF5">
            <w:pPr>
              <w:spacing w:before="0" w:after="0"/>
              <w:ind w:left="102" w:right="102"/>
              <w:jc w:val="center"/>
              <w:rPr>
                <w:b/>
                <w:color w:val="auto"/>
                <w:u w:val="single"/>
              </w:rPr>
            </w:pPr>
          </w:p>
          <w:p w:rsidR="00014DF5" w:rsidRPr="00DC2556" w:rsidRDefault="00014DF5" w:rsidP="00014DF5">
            <w:pPr>
              <w:spacing w:before="0" w:after="0"/>
              <w:ind w:left="102" w:right="102"/>
              <w:jc w:val="center"/>
              <w:rPr>
                <w:color w:val="auto"/>
              </w:rPr>
            </w:pPr>
            <w:r w:rsidRPr="00DC2556">
              <w:rPr>
                <w:color w:val="auto"/>
              </w:rPr>
              <w:t xml:space="preserve">Který se koná v sobotu </w:t>
            </w:r>
            <w:r w:rsidRPr="00DC2556">
              <w:rPr>
                <w:b/>
                <w:color w:val="auto"/>
              </w:rPr>
              <w:t>29. 2. 2020</w:t>
            </w:r>
            <w:r w:rsidRPr="00DC2556">
              <w:rPr>
                <w:color w:val="auto"/>
              </w:rPr>
              <w:t xml:space="preserve"> a </w:t>
            </w:r>
            <w:r w:rsidRPr="00DC2556">
              <w:rPr>
                <w:b/>
                <w:color w:val="auto"/>
              </w:rPr>
              <w:t>21. 3. 2020</w:t>
            </w:r>
            <w:r w:rsidRPr="00DC2556">
              <w:rPr>
                <w:color w:val="auto"/>
              </w:rPr>
              <w:t xml:space="preserve">, </w:t>
            </w:r>
          </w:p>
          <w:p w:rsidR="00014DF5" w:rsidRPr="00DC2556" w:rsidRDefault="00014DF5" w:rsidP="00014DF5">
            <w:pPr>
              <w:spacing w:before="0" w:after="0"/>
              <w:ind w:left="102" w:right="102"/>
              <w:jc w:val="center"/>
              <w:rPr>
                <w:color w:val="auto"/>
              </w:rPr>
            </w:pPr>
          </w:p>
          <w:p w:rsidR="00014DF5" w:rsidRPr="00DC2556" w:rsidRDefault="00014DF5" w:rsidP="00014DF5">
            <w:pPr>
              <w:spacing w:before="0" w:after="0"/>
              <w:ind w:left="102" w:right="102"/>
              <w:jc w:val="center"/>
              <w:rPr>
                <w:color w:val="auto"/>
              </w:rPr>
            </w:pPr>
            <w:r w:rsidRPr="00DC2556">
              <w:rPr>
                <w:b/>
                <w:color w:val="auto"/>
              </w:rPr>
              <w:t>9-12 hod</w:t>
            </w:r>
            <w:r w:rsidRPr="00DC2556">
              <w:rPr>
                <w:color w:val="auto"/>
              </w:rPr>
              <w:t>, na vinici Vrše I.,</w:t>
            </w:r>
            <w:r w:rsidR="00770451">
              <w:rPr>
                <w:color w:val="auto"/>
              </w:rPr>
              <w:t xml:space="preserve"> Karlštejn</w:t>
            </w:r>
            <w:r w:rsidR="00660A3E">
              <w:rPr>
                <w:color w:val="auto"/>
              </w:rPr>
              <w:t>,</w:t>
            </w:r>
          </w:p>
          <w:p w:rsidR="00014DF5" w:rsidRPr="00DC2556" w:rsidRDefault="00014DF5" w:rsidP="00014DF5">
            <w:pPr>
              <w:spacing w:before="0" w:after="0"/>
              <w:ind w:left="102" w:right="102"/>
              <w:jc w:val="center"/>
              <w:rPr>
                <w:color w:val="auto"/>
              </w:rPr>
            </w:pPr>
          </w:p>
          <w:p w:rsidR="00014DF5" w:rsidRPr="00DC2556" w:rsidRDefault="00014DF5" w:rsidP="00014DF5">
            <w:pPr>
              <w:spacing w:before="0" w:after="0"/>
              <w:ind w:left="102" w:right="102"/>
              <w:jc w:val="center"/>
              <w:rPr>
                <w:color w:val="auto"/>
                <w:u w:val="single"/>
              </w:rPr>
            </w:pPr>
            <w:r w:rsidRPr="00DC2556">
              <w:rPr>
                <w:color w:val="auto"/>
                <w:szCs w:val="20"/>
                <w:u w:val="single"/>
              </w:rPr>
              <w:t>v případě deštivého počasí se akce nekoná,</w:t>
            </w:r>
          </w:p>
          <w:p w:rsidR="00B617C9" w:rsidRPr="00DC2556" w:rsidRDefault="00B617C9" w:rsidP="00014DF5">
            <w:pPr>
              <w:jc w:val="center"/>
              <w:rPr>
                <w:color w:val="auto"/>
              </w:rPr>
            </w:pPr>
          </w:p>
        </w:tc>
        <w:tc>
          <w:tcPr>
            <w:tcW w:w="5040" w:type="dxa"/>
            <w:vAlign w:val="center"/>
          </w:tcPr>
          <w:p w:rsidR="00B617C9" w:rsidRPr="00DC2556" w:rsidRDefault="00014DF5" w:rsidP="004733E0">
            <w:pPr>
              <w:spacing w:before="0" w:after="0"/>
              <w:ind w:left="102" w:right="102"/>
              <w:jc w:val="both"/>
              <w:rPr>
                <w:color w:val="auto"/>
                <w:szCs w:val="20"/>
              </w:rPr>
            </w:pPr>
            <w:r w:rsidRPr="00DC2556">
              <w:rPr>
                <w:b/>
                <w:color w:val="auto"/>
                <w:u w:val="single"/>
              </w:rPr>
              <w:t>Pozice na mapě:</w:t>
            </w:r>
            <w:r w:rsidRPr="00DC2556">
              <w:rPr>
                <w:color w:val="auto"/>
              </w:rPr>
              <w:t xml:space="preserve"> </w:t>
            </w:r>
            <w:r w:rsidR="00CF3E7D">
              <w:rPr>
                <w:color w:val="auto"/>
              </w:rPr>
              <w:t xml:space="preserve">silnicí </w:t>
            </w:r>
            <w:r w:rsidR="005761E4">
              <w:rPr>
                <w:color w:val="auto"/>
              </w:rPr>
              <w:t xml:space="preserve">směr Beroun, </w:t>
            </w:r>
            <w:r w:rsidRPr="00DC2556">
              <w:rPr>
                <w:color w:val="auto"/>
              </w:rPr>
              <w:t>nad Autokempem Karlštejn</w:t>
            </w:r>
            <w:r w:rsidR="00CF3E7D">
              <w:rPr>
                <w:color w:val="auto"/>
              </w:rPr>
              <w:t xml:space="preserve"> lesní cestou</w:t>
            </w:r>
            <w:r w:rsidR="006E7195">
              <w:rPr>
                <w:color w:val="auto"/>
              </w:rPr>
              <w:t xml:space="preserve"> do kopce asi 100 m, </w:t>
            </w:r>
            <w:r w:rsidRPr="00DC2556">
              <w:rPr>
                <w:color w:val="auto"/>
              </w:rPr>
              <w:t xml:space="preserve">GPS </w:t>
            </w:r>
            <w:r w:rsidRPr="00DC2556">
              <w:rPr>
                <w:color w:val="auto"/>
                <w:szCs w:val="20"/>
              </w:rPr>
              <w:t>49.9346450 N, 14.1717578 E, doprava na vinici pouze pěšky,</w:t>
            </w:r>
            <w:r w:rsidR="00BA2AA1">
              <w:rPr>
                <w:color w:val="auto"/>
                <w:szCs w:val="20"/>
              </w:rPr>
              <w:t xml:space="preserve"> směrové šipky budou vyznačeny,</w:t>
            </w:r>
            <w:r w:rsidRPr="00DC2556">
              <w:rPr>
                <w:color w:val="auto"/>
                <w:szCs w:val="20"/>
              </w:rPr>
              <w:t xml:space="preserve"> parkování aut výhradně na centrálním parkovišti městyse Karlštejn,</w:t>
            </w:r>
          </w:p>
          <w:p w:rsidR="00B617C9" w:rsidRPr="00DC2556" w:rsidRDefault="00B617C9" w:rsidP="004733E0">
            <w:pPr>
              <w:pStyle w:val="Kontaktninformace"/>
              <w:spacing w:after="0"/>
              <w:rPr>
                <w:color w:val="auto"/>
              </w:rPr>
            </w:pPr>
            <w:r w:rsidRPr="00DC2556">
              <w:rPr>
                <w:noProof/>
                <w:color w:val="auto"/>
                <w:lang w:eastAsia="cs-CZ"/>
              </w:rPr>
              <mc:AlternateContent>
                <mc:Choice Requires="wps">
                  <w:drawing>
                    <wp:inline distT="0" distB="0" distL="0" distR="0" wp14:anchorId="3220B898" wp14:editId="2C565D90">
                      <wp:extent cx="1876425" cy="0"/>
                      <wp:effectExtent l="19050" t="19050" r="9525" b="19050"/>
                      <wp:docPr id="3" name="Přímá spojnice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76425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ABFD266" id="Přímá spojnice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47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:rsidR="004733E0" w:rsidRDefault="004733E0" w:rsidP="004733E0">
            <w:pPr>
              <w:spacing w:before="0" w:after="0"/>
              <w:jc w:val="both"/>
              <w:rPr>
                <w:b/>
                <w:color w:val="auto"/>
                <w:u w:val="single"/>
              </w:rPr>
            </w:pPr>
          </w:p>
          <w:p w:rsidR="00014DF5" w:rsidRPr="00DC2556" w:rsidRDefault="00014DF5" w:rsidP="004733E0">
            <w:pPr>
              <w:spacing w:before="0" w:after="0"/>
              <w:jc w:val="both"/>
              <w:rPr>
                <w:color w:val="auto"/>
              </w:rPr>
            </w:pPr>
            <w:r w:rsidRPr="00DC2556">
              <w:rPr>
                <w:b/>
                <w:color w:val="auto"/>
                <w:u w:val="single"/>
              </w:rPr>
              <w:t>Povinná rezervace:</w:t>
            </w:r>
            <w:r w:rsidRPr="00DC2556">
              <w:rPr>
                <w:color w:val="auto"/>
              </w:rPr>
              <w:t xml:space="preserve"> Počet míst je omezen, pro účastníky je povinná </w:t>
            </w:r>
            <w:proofErr w:type="gramStart"/>
            <w:r w:rsidR="00D71135">
              <w:rPr>
                <w:color w:val="auto"/>
              </w:rPr>
              <w:t xml:space="preserve">email - </w:t>
            </w:r>
            <w:r w:rsidRPr="00DC2556">
              <w:rPr>
                <w:color w:val="auto"/>
              </w:rPr>
              <w:t>rezervace</w:t>
            </w:r>
            <w:proofErr w:type="gramEnd"/>
            <w:r w:rsidRPr="00DC2556">
              <w:rPr>
                <w:color w:val="auto"/>
              </w:rPr>
              <w:t xml:space="preserve"> (viz. Kontaktní osoba) a povinná vlastní výbava (vhodný pracovně-turistický oděv, obuv, pracovní rukavice, vlastní nabroušené zahradnické nůžky a vlastní občerstvení), v areálu vinice není k dispozici zázemí pro návštěvníky, </w:t>
            </w:r>
          </w:p>
          <w:p w:rsidR="00B617C9" w:rsidRPr="00DC2556" w:rsidRDefault="00B617C9" w:rsidP="004733E0">
            <w:pPr>
              <w:pStyle w:val="Kontaktninformace"/>
              <w:spacing w:after="0"/>
              <w:rPr>
                <w:color w:val="auto"/>
                <w:sz w:val="4"/>
                <w:szCs w:val="4"/>
              </w:rPr>
            </w:pPr>
            <w:r w:rsidRPr="00DC2556">
              <w:rPr>
                <w:noProof/>
                <w:color w:val="auto"/>
                <w:lang w:eastAsia="cs-CZ"/>
              </w:rPr>
              <mc:AlternateContent>
                <mc:Choice Requires="wps">
                  <w:drawing>
                    <wp:inline distT="0" distB="0" distL="0" distR="0" wp14:anchorId="7B5648D8" wp14:editId="383581E0">
                      <wp:extent cx="1828800" cy="0"/>
                      <wp:effectExtent l="19050" t="19050" r="0" b="19050"/>
                      <wp:docPr id="6" name="Přímá spojnice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8BF35AC" id="Přímá spojnice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:rsidR="004733E0" w:rsidRDefault="004733E0" w:rsidP="004733E0">
            <w:pPr>
              <w:spacing w:before="0" w:after="0"/>
              <w:jc w:val="both"/>
              <w:rPr>
                <w:b/>
                <w:color w:val="auto"/>
                <w:u w:val="single"/>
              </w:rPr>
            </w:pPr>
          </w:p>
          <w:p w:rsidR="00014DF5" w:rsidRPr="00DC2556" w:rsidRDefault="00014DF5" w:rsidP="004733E0">
            <w:pPr>
              <w:spacing w:before="0" w:after="0"/>
              <w:jc w:val="both"/>
              <w:rPr>
                <w:color w:val="auto"/>
              </w:rPr>
            </w:pPr>
            <w:r w:rsidRPr="00DC2556">
              <w:rPr>
                <w:b/>
                <w:color w:val="auto"/>
                <w:u w:val="single"/>
              </w:rPr>
              <w:t>Kontaktní osoba:</w:t>
            </w:r>
            <w:r w:rsidRPr="00DC2556">
              <w:rPr>
                <w:color w:val="auto"/>
              </w:rPr>
              <w:t xml:space="preserve"> Ing. Radomíra </w:t>
            </w:r>
            <w:proofErr w:type="spellStart"/>
            <w:r w:rsidRPr="00DC2556">
              <w:rPr>
                <w:color w:val="auto"/>
              </w:rPr>
              <w:t>Střalková</w:t>
            </w:r>
            <w:proofErr w:type="spellEnd"/>
            <w:r w:rsidRPr="00DC2556">
              <w:rPr>
                <w:color w:val="auto"/>
              </w:rPr>
              <w:t xml:space="preserve">, Ph.D., email: </w:t>
            </w:r>
            <w:hyperlink r:id="rId13" w:history="1">
              <w:r w:rsidRPr="00DC2556">
                <w:rPr>
                  <w:rStyle w:val="Hypertextovodkaz"/>
                  <w:color w:val="auto"/>
                </w:rPr>
                <w:t>stralkova</w:t>
              </w:r>
              <w:r w:rsidRPr="00DC2556">
                <w:rPr>
                  <w:rStyle w:val="Hypertextovodkaz"/>
                  <w:rFonts w:cstheme="minorHAnsi"/>
                  <w:color w:val="auto"/>
                </w:rPr>
                <w:t>@</w:t>
              </w:r>
              <w:r w:rsidRPr="00DC2556">
                <w:rPr>
                  <w:rStyle w:val="Hypertextovodkaz"/>
                  <w:color w:val="auto"/>
                </w:rPr>
                <w:t>vurv.cz</w:t>
              </w:r>
            </w:hyperlink>
            <w:r w:rsidRPr="00DC2556">
              <w:rPr>
                <w:color w:val="auto"/>
              </w:rPr>
              <w:t>, tel: +420 702 087 808,</w:t>
            </w:r>
          </w:p>
          <w:p w:rsidR="00B617C9" w:rsidRPr="00DC2556" w:rsidRDefault="00B617C9" w:rsidP="00B617C9">
            <w:pPr>
              <w:pStyle w:val="Kontaktninformace"/>
              <w:spacing w:after="0"/>
              <w:rPr>
                <w:color w:val="auto"/>
              </w:rPr>
            </w:pPr>
          </w:p>
        </w:tc>
      </w:tr>
    </w:tbl>
    <w:p w:rsidR="002A068F" w:rsidRPr="00F12A85" w:rsidRDefault="002A068F" w:rsidP="00F12A85">
      <w:pPr>
        <w:pStyle w:val="Bezmezer"/>
        <w:spacing w:before="0"/>
        <w:rPr>
          <w:sz w:val="12"/>
        </w:rPr>
      </w:pPr>
    </w:p>
    <w:sectPr w:rsidR="002A068F" w:rsidRPr="00F12A85" w:rsidSect="00702AF8">
      <w:footerReference w:type="default" r:id="rId14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630E" w:rsidRDefault="00C3630E" w:rsidP="008B0818">
      <w:r>
        <w:separator/>
      </w:r>
    </w:p>
  </w:endnote>
  <w:endnote w:type="continuationSeparator" w:id="0">
    <w:p w:rsidR="00C3630E" w:rsidRDefault="00C3630E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Zpat"/>
        </w:pPr>
        <w:r>
          <w:rPr>
            <w:lang w:bidi="cs-CZ"/>
          </w:rPr>
          <w:fldChar w:fldCharType="begin"/>
        </w:r>
        <w:r>
          <w:rPr>
            <w:lang w:bidi="cs-CZ"/>
          </w:rPr>
          <w:instrText xml:space="preserve"> PAGE   \* MERGEFORMAT </w:instrText>
        </w:r>
        <w:r>
          <w:rPr>
            <w:lang w:bidi="cs-CZ"/>
          </w:rPr>
          <w:fldChar w:fldCharType="separate"/>
        </w:r>
        <w:r w:rsidR="00014DF5">
          <w:rPr>
            <w:noProof/>
            <w:lang w:bidi="cs-CZ"/>
          </w:rPr>
          <w:t>2</w:t>
        </w:r>
        <w:r>
          <w:rPr>
            <w:noProof/>
            <w:lang w:bidi="cs-CZ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630E" w:rsidRDefault="00C3630E" w:rsidP="008B0818">
      <w:r>
        <w:separator/>
      </w:r>
    </w:p>
  </w:footnote>
  <w:footnote w:type="continuationSeparator" w:id="0">
    <w:p w:rsidR="00C3630E" w:rsidRDefault="00C3630E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2CE"/>
    <w:rsid w:val="00010291"/>
    <w:rsid w:val="00014DF5"/>
    <w:rsid w:val="00034346"/>
    <w:rsid w:val="00087178"/>
    <w:rsid w:val="000E33EA"/>
    <w:rsid w:val="00115F7B"/>
    <w:rsid w:val="00134402"/>
    <w:rsid w:val="00144332"/>
    <w:rsid w:val="001570B2"/>
    <w:rsid w:val="001624C3"/>
    <w:rsid w:val="0016282D"/>
    <w:rsid w:val="00195F81"/>
    <w:rsid w:val="00220400"/>
    <w:rsid w:val="00263075"/>
    <w:rsid w:val="002733AA"/>
    <w:rsid w:val="002A068F"/>
    <w:rsid w:val="002F3148"/>
    <w:rsid w:val="00347A5B"/>
    <w:rsid w:val="00374F5F"/>
    <w:rsid w:val="00381ECC"/>
    <w:rsid w:val="0039194A"/>
    <w:rsid w:val="003D36E8"/>
    <w:rsid w:val="00452C28"/>
    <w:rsid w:val="004611DB"/>
    <w:rsid w:val="004733E0"/>
    <w:rsid w:val="004F689B"/>
    <w:rsid w:val="0054297F"/>
    <w:rsid w:val="005761E4"/>
    <w:rsid w:val="005940E5"/>
    <w:rsid w:val="00597C04"/>
    <w:rsid w:val="005D2D39"/>
    <w:rsid w:val="005D51E7"/>
    <w:rsid w:val="006269ED"/>
    <w:rsid w:val="00652F27"/>
    <w:rsid w:val="00660A3E"/>
    <w:rsid w:val="0068245E"/>
    <w:rsid w:val="00684A8A"/>
    <w:rsid w:val="0069500E"/>
    <w:rsid w:val="006973C3"/>
    <w:rsid w:val="006A274F"/>
    <w:rsid w:val="006C2CF5"/>
    <w:rsid w:val="006C5B7C"/>
    <w:rsid w:val="006E7195"/>
    <w:rsid w:val="00702AF8"/>
    <w:rsid w:val="00713F12"/>
    <w:rsid w:val="007322A5"/>
    <w:rsid w:val="00770451"/>
    <w:rsid w:val="007A4EDB"/>
    <w:rsid w:val="007E58B2"/>
    <w:rsid w:val="0083195F"/>
    <w:rsid w:val="00834305"/>
    <w:rsid w:val="008365E3"/>
    <w:rsid w:val="00873417"/>
    <w:rsid w:val="00897FB4"/>
    <w:rsid w:val="008B0818"/>
    <w:rsid w:val="008D2B98"/>
    <w:rsid w:val="00902A42"/>
    <w:rsid w:val="009124DD"/>
    <w:rsid w:val="0094423C"/>
    <w:rsid w:val="009661D9"/>
    <w:rsid w:val="00971CAF"/>
    <w:rsid w:val="00A12D60"/>
    <w:rsid w:val="00A95506"/>
    <w:rsid w:val="00AB123B"/>
    <w:rsid w:val="00AE3737"/>
    <w:rsid w:val="00B168F9"/>
    <w:rsid w:val="00B368A1"/>
    <w:rsid w:val="00B617C9"/>
    <w:rsid w:val="00B87D53"/>
    <w:rsid w:val="00B90655"/>
    <w:rsid w:val="00B9139E"/>
    <w:rsid w:val="00BA2AA1"/>
    <w:rsid w:val="00BD6DAD"/>
    <w:rsid w:val="00BE1D7E"/>
    <w:rsid w:val="00C3630E"/>
    <w:rsid w:val="00C67FD5"/>
    <w:rsid w:val="00C93A32"/>
    <w:rsid w:val="00CC2304"/>
    <w:rsid w:val="00CE754C"/>
    <w:rsid w:val="00CF073E"/>
    <w:rsid w:val="00CF207A"/>
    <w:rsid w:val="00CF3E7D"/>
    <w:rsid w:val="00D529A9"/>
    <w:rsid w:val="00D63B4C"/>
    <w:rsid w:val="00D71135"/>
    <w:rsid w:val="00DA3333"/>
    <w:rsid w:val="00DC1F2A"/>
    <w:rsid w:val="00DC2556"/>
    <w:rsid w:val="00DE5C43"/>
    <w:rsid w:val="00E402F3"/>
    <w:rsid w:val="00E43EFE"/>
    <w:rsid w:val="00F0092F"/>
    <w:rsid w:val="00F12A85"/>
    <w:rsid w:val="00F15090"/>
    <w:rsid w:val="00F172CE"/>
    <w:rsid w:val="00F32264"/>
    <w:rsid w:val="00F41262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cs-CZ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3195F"/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Nadpis5">
    <w:name w:val="heading 5"/>
    <w:basedOn w:val="Normln"/>
    <w:next w:val="Normln"/>
    <w:link w:val="Nadpis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F207A"/>
    <w:rPr>
      <w:color w:val="595959" w:themeColor="text1" w:themeTint="A6"/>
    </w:rPr>
  </w:style>
  <w:style w:type="paragraph" w:styleId="Podnadpis">
    <w:name w:val="Subtitle"/>
    <w:basedOn w:val="Normln"/>
    <w:link w:val="PodnadpisChar"/>
    <w:uiPriority w:val="1"/>
    <w:qFormat/>
    <w:rsid w:val="00DE5C43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PodnadpisChar">
    <w:name w:val="Podnadpis Char"/>
    <w:basedOn w:val="Standardnpsmoodstavce"/>
    <w:link w:val="Podnadpis"/>
    <w:uiPriority w:val="1"/>
    <w:rsid w:val="00DE5C43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Nzev">
    <w:name w:val="Title"/>
    <w:basedOn w:val="Normln"/>
    <w:link w:val="Nzev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um">
    <w:name w:val="Date"/>
    <w:basedOn w:val="Normln"/>
    <w:link w:val="Datum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umChar">
    <w:name w:val="Datum Char"/>
    <w:basedOn w:val="Standardnpsmoodstavce"/>
    <w:link w:val="Datum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as">
    <w:name w:val="Čas"/>
    <w:basedOn w:val="Normln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Msto">
    <w:name w:val="Místo"/>
    <w:basedOn w:val="Normln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ninformace">
    <w:name w:val="Kontaktní informace"/>
    <w:basedOn w:val="Normln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Zhlav">
    <w:name w:val="header"/>
    <w:basedOn w:val="Normln"/>
    <w:link w:val="ZhlavChar"/>
    <w:uiPriority w:val="99"/>
    <w:semiHidden/>
    <w:rsid w:val="001570B2"/>
    <w:pPr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12A85"/>
    <w:rPr>
      <w:rFonts w:ascii="Bodoni MT" w:hAnsi="Bodoni MT"/>
      <w:sz w:val="22"/>
      <w:szCs w:val="21"/>
    </w:rPr>
  </w:style>
  <w:style w:type="paragraph" w:styleId="Zpat">
    <w:name w:val="footer"/>
    <w:basedOn w:val="Normln"/>
    <w:link w:val="ZpatChar"/>
    <w:uiPriority w:val="99"/>
    <w:semiHidden/>
    <w:rsid w:val="00E43EFE"/>
    <w:pPr>
      <w:spacing w:after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Nadpis1Char">
    <w:name w:val="Nadpis 1 Char"/>
    <w:basedOn w:val="Standardnpsmoodstavce"/>
    <w:link w:val="Nadpis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CF207A"/>
    <w:rPr>
      <w:i/>
      <w:iCs/>
      <w:color w:val="520010" w:themeColor="accent1" w:themeShade="80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F207A"/>
    <w:pPr>
      <w:outlineLvl w:val="9"/>
    </w:pPr>
  </w:style>
  <w:style w:type="paragraph" w:styleId="Textvbloku">
    <w:name w:val="Block Text"/>
    <w:basedOn w:val="Normln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textovodkaz">
    <w:name w:val="Hyperlink"/>
    <w:basedOn w:val="Standardnpsmoodstavce"/>
    <w:uiPriority w:val="99"/>
    <w:unhideWhenUsed/>
    <w:rsid w:val="00CF207A"/>
    <w:rPr>
      <w:color w:val="520010" w:themeColor="accent1" w:themeShade="80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Mkatabulky">
    <w:name w:val="Table Grid"/>
    <w:basedOn w:val="Normlntabulka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4zvraznn2">
    <w:name w:val="Grid Table 4 Accent 2"/>
    <w:basedOn w:val="Normlntabulka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Bezmezer">
    <w:name w:val="No Spacing"/>
    <w:uiPriority w:val="98"/>
    <w:semiHidden/>
    <w:qFormat/>
    <w:rsid w:val="00A95506"/>
    <w:pPr>
      <w:spacing w:after="0"/>
    </w:pPr>
  </w:style>
  <w:style w:type="character" w:customStyle="1" w:styleId="Nadpis8Char">
    <w:name w:val="Nadpis 8 Char"/>
    <w:basedOn w:val="Standardnpsmoodstavce"/>
    <w:link w:val="Nadpis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AB123B"/>
    <w:rPr>
      <w:sz w:val="22"/>
      <w:szCs w:val="16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AB123B"/>
    <w:rPr>
      <w:sz w:val="22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B123B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123B"/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123B"/>
    <w:rPr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12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123B"/>
    <w:rPr>
      <w:b/>
      <w:bCs/>
      <w:sz w:val="22"/>
      <w:szCs w:val="2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B123B"/>
    <w:rPr>
      <w:sz w:val="22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B123B"/>
    <w:rPr>
      <w:sz w:val="22"/>
      <w:szCs w:val="20"/>
    </w:rPr>
  </w:style>
  <w:style w:type="character" w:styleId="KdHTML">
    <w:name w:val="HTML Code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KlvesniceHTML">
    <w:name w:val="HTML Keyboard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B123B"/>
    <w:rPr>
      <w:rFonts w:ascii="Consolas" w:hAnsi="Consolas"/>
      <w:sz w:val="22"/>
      <w:szCs w:val="20"/>
    </w:rPr>
  </w:style>
  <w:style w:type="character" w:styleId="PsacstrojHTML">
    <w:name w:val="HTML Typewriter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makra">
    <w:name w:val="macro"/>
    <w:link w:val="Textmakra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AB123B"/>
    <w:rPr>
      <w:rFonts w:ascii="Consolas" w:hAnsi="Consolas"/>
      <w:sz w:val="22"/>
      <w:szCs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vod">
    <w:name w:val="Úvod"/>
    <w:basedOn w:val="Normln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tralkova@vurv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gi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ejova\AppData\Roaming\Microsoft\&#352;ablony\Elegantn&#237;%20jarn&#237;%20let&#225;k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E0E8D20-F31A-4C62-8308-6AB4CF583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Elegantní jarní leták.dotx</Template>
  <TotalTime>0</TotalTime>
  <Pages>1</Pages>
  <Words>152</Words>
  <Characters>898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2020-02-27T07:31:00Z</dcterms:created>
  <dcterms:modified xsi:type="dcterms:W3CDTF">2020-02-27T07:31:00Z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